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90DCE6" w14:textId="77777777" w:rsidR="00BF7148" w:rsidRPr="009A7A44" w:rsidRDefault="00000000">
      <w:pPr>
        <w:jc w:val="center"/>
        <w:rPr>
          <w:rFonts w:cs="Times New Roman"/>
          <w:sz w:val="28"/>
          <w:szCs w:val="28"/>
          <w:lang w:val="pl-PL"/>
        </w:rPr>
      </w:pPr>
      <w:r w:rsidRPr="009A7A44">
        <w:rPr>
          <w:rFonts w:cs="Times New Roman"/>
          <w:sz w:val="28"/>
          <w:szCs w:val="28"/>
          <w:lang w:val="pl-PL"/>
        </w:rPr>
        <w:t>UNIWERSYTET JANA KOCHANOWSKIEGO</w:t>
      </w:r>
    </w:p>
    <w:p w14:paraId="6F771FDF" w14:textId="77777777" w:rsidR="00BF7148" w:rsidRPr="009A7A44" w:rsidRDefault="00000000">
      <w:pPr>
        <w:jc w:val="center"/>
        <w:rPr>
          <w:rFonts w:cs="Times New Roman"/>
          <w:sz w:val="28"/>
          <w:szCs w:val="28"/>
          <w:lang w:val="pl-PL"/>
        </w:rPr>
      </w:pPr>
      <w:r w:rsidRPr="009A7A44">
        <w:rPr>
          <w:rFonts w:cs="Times New Roman"/>
          <w:sz w:val="28"/>
          <w:szCs w:val="28"/>
          <w:lang w:val="pl-PL"/>
        </w:rPr>
        <w:t>W KIELCACH</w:t>
      </w:r>
    </w:p>
    <w:p w14:paraId="480E9051" w14:textId="77777777" w:rsidR="00BF7148" w:rsidRPr="009A7A44" w:rsidRDefault="00BF7148">
      <w:pPr>
        <w:jc w:val="center"/>
        <w:rPr>
          <w:rFonts w:cs="Times New Roman"/>
          <w:sz w:val="28"/>
          <w:szCs w:val="28"/>
          <w:lang w:val="pl-PL"/>
        </w:rPr>
      </w:pPr>
    </w:p>
    <w:p w14:paraId="71C35940" w14:textId="77777777" w:rsidR="00BF7148" w:rsidRDefault="00000000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WYDZIAŁ PEDAGOGIKI I PSYCHOLOGII</w:t>
      </w:r>
    </w:p>
    <w:p w14:paraId="6E43E6AE" w14:textId="77777777" w:rsidR="00BF7148" w:rsidRDefault="00000000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INSTYTUT PEDAGOGIKI</w:t>
      </w:r>
    </w:p>
    <w:p w14:paraId="3DF599EC" w14:textId="77777777" w:rsidR="00BF7148" w:rsidRDefault="00000000">
      <w:pPr>
        <w:jc w:val="center"/>
      </w:pPr>
      <w:r>
        <w:rPr>
          <w:rFonts w:cs="Times New Roman"/>
          <w:sz w:val="28"/>
          <w:szCs w:val="28"/>
          <w:lang w:val="pl-PL"/>
        </w:rPr>
        <w:t xml:space="preserve">KIERUNEK: </w:t>
      </w:r>
      <w:r>
        <w:rPr>
          <w:rFonts w:cs="Times New Roman"/>
          <w:b/>
          <w:bCs/>
          <w:sz w:val="28"/>
          <w:szCs w:val="28"/>
          <w:lang w:val="pl-PL"/>
        </w:rPr>
        <w:t>PEDAGOGIKA PRZEDSZKOLNA I WCZESNOSZKOLNA</w:t>
      </w:r>
    </w:p>
    <w:p w14:paraId="121EBE31" w14:textId="77777777" w:rsidR="00BF7148" w:rsidRPr="009A7A44" w:rsidRDefault="00BF7148">
      <w:pPr>
        <w:jc w:val="center"/>
        <w:rPr>
          <w:rFonts w:cs="Times New Roman"/>
          <w:sz w:val="28"/>
          <w:szCs w:val="28"/>
          <w:lang w:val="pl-PL"/>
        </w:rPr>
      </w:pPr>
    </w:p>
    <w:p w14:paraId="40730DE8" w14:textId="77777777" w:rsidR="00BF7148" w:rsidRPr="009A7A44" w:rsidRDefault="00000000">
      <w:pPr>
        <w:jc w:val="center"/>
        <w:rPr>
          <w:rFonts w:cs="Times New Roman"/>
          <w:sz w:val="28"/>
          <w:szCs w:val="28"/>
          <w:lang w:val="pl-PL"/>
        </w:rPr>
      </w:pPr>
      <w:r w:rsidRPr="009A7A44">
        <w:rPr>
          <w:rFonts w:cs="Times New Roman"/>
          <w:sz w:val="28"/>
          <w:szCs w:val="28"/>
          <w:lang w:val="pl-PL"/>
        </w:rPr>
        <w:t>DZIENNICZEK PRAKTYK:</w:t>
      </w:r>
    </w:p>
    <w:p w14:paraId="18E9484A" w14:textId="77777777" w:rsidR="00BF7148" w:rsidRPr="009A7A44" w:rsidRDefault="00000000">
      <w:pPr>
        <w:spacing w:after="0"/>
        <w:jc w:val="center"/>
        <w:rPr>
          <w:rFonts w:cs="Times New Roman"/>
          <w:b/>
          <w:bCs/>
          <w:sz w:val="24"/>
          <w:szCs w:val="24"/>
          <w:lang w:val="pl-PL"/>
        </w:rPr>
      </w:pPr>
      <w:r w:rsidRPr="009A7A44">
        <w:rPr>
          <w:rFonts w:cs="Times New Roman"/>
          <w:b/>
          <w:bCs/>
          <w:sz w:val="24"/>
          <w:szCs w:val="24"/>
          <w:lang w:val="pl-PL"/>
        </w:rPr>
        <w:t>PRAKTYKA OGÓLNOPEDAGOGICZNA</w:t>
      </w:r>
    </w:p>
    <w:p w14:paraId="4886EB8A" w14:textId="77777777" w:rsidR="00BF7148" w:rsidRDefault="00000000">
      <w:pPr>
        <w:spacing w:after="0"/>
        <w:jc w:val="center"/>
      </w:pPr>
      <w:r w:rsidRPr="009A7A44">
        <w:rPr>
          <w:rFonts w:cs="Times New Roman"/>
          <w:b/>
          <w:bCs/>
          <w:sz w:val="24"/>
          <w:szCs w:val="24"/>
          <w:lang w:val="pl-PL"/>
        </w:rPr>
        <w:t>SEMESTR 3 - STUDIA NIESTACJONARNE</w:t>
      </w:r>
    </w:p>
    <w:p w14:paraId="7B06F0DC" w14:textId="77777777" w:rsidR="00BF7148" w:rsidRDefault="00BF7148">
      <w:pPr>
        <w:spacing w:after="0"/>
        <w:jc w:val="center"/>
        <w:rPr>
          <w:rFonts w:cs="Times New Roman"/>
          <w:sz w:val="40"/>
          <w:szCs w:val="40"/>
          <w:lang w:val="pl-PL"/>
        </w:rPr>
      </w:pPr>
    </w:p>
    <w:p w14:paraId="54531F0F" w14:textId="77777777" w:rsidR="00BF7148" w:rsidRDefault="00BF7148">
      <w:pPr>
        <w:jc w:val="center"/>
        <w:rPr>
          <w:rFonts w:cs="Times New Roman"/>
          <w:sz w:val="40"/>
          <w:szCs w:val="40"/>
          <w:lang w:val="pl-PL"/>
        </w:rPr>
      </w:pPr>
    </w:p>
    <w:p w14:paraId="13DB5519" w14:textId="77777777" w:rsidR="00BF7148" w:rsidRDefault="00000000">
      <w:pPr>
        <w:spacing w:after="0" w:line="100" w:lineRule="atLeast"/>
        <w:rPr>
          <w:lang w:val="pl-PL"/>
        </w:rPr>
      </w:pPr>
      <w:r>
        <w:rPr>
          <w:lang w:val="pl-PL"/>
        </w:rPr>
        <w:t>……………………………………                                  …………………………………………….</w:t>
      </w:r>
    </w:p>
    <w:p w14:paraId="605C60F8" w14:textId="77777777" w:rsidR="00BF7148" w:rsidRDefault="00000000">
      <w:pPr>
        <w:spacing w:after="0" w:line="100" w:lineRule="atLeast"/>
        <w:rPr>
          <w:lang w:val="pl-PL"/>
        </w:rPr>
      </w:pPr>
      <w:r>
        <w:rPr>
          <w:lang w:val="pl-PL"/>
        </w:rPr>
        <w:t xml:space="preserve">IMIĘ I NAZWISKO STUDENTA                                      MIEJSCE ODBYWANIA PRAKTYKI </w:t>
      </w:r>
    </w:p>
    <w:p w14:paraId="5300EF79" w14:textId="77777777" w:rsidR="00BF7148" w:rsidRDefault="00BF7148">
      <w:pPr>
        <w:rPr>
          <w:sz w:val="24"/>
          <w:szCs w:val="24"/>
        </w:rPr>
      </w:pPr>
    </w:p>
    <w:p w14:paraId="65EFC594" w14:textId="77777777" w:rsidR="00BF7148" w:rsidRDefault="00BF7148">
      <w:pPr>
        <w:rPr>
          <w:sz w:val="24"/>
          <w:szCs w:val="24"/>
        </w:rPr>
      </w:pPr>
    </w:p>
    <w:p w14:paraId="3A7BA9B0" w14:textId="77777777" w:rsidR="00BF7148" w:rsidRDefault="00000000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…………………………………….                          ………………………………………..</w:t>
      </w:r>
    </w:p>
    <w:p w14:paraId="3529A67F" w14:textId="77777777" w:rsidR="00BF7148" w:rsidRDefault="00000000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ROK / KIERUNEK                                                           TERMIN  </w:t>
      </w:r>
    </w:p>
    <w:p w14:paraId="19E51CA6" w14:textId="77777777" w:rsidR="00BF7148" w:rsidRDefault="00BF7148">
      <w:pPr>
        <w:spacing w:after="0" w:line="100" w:lineRule="atLeast"/>
        <w:rPr>
          <w:sz w:val="24"/>
          <w:szCs w:val="24"/>
          <w:lang w:val="pl-PL"/>
        </w:rPr>
      </w:pPr>
    </w:p>
    <w:p w14:paraId="0588BCDD" w14:textId="77777777" w:rsidR="00BF7148" w:rsidRDefault="00BF7148">
      <w:pPr>
        <w:spacing w:after="0" w:line="100" w:lineRule="atLeast"/>
        <w:rPr>
          <w:sz w:val="24"/>
          <w:szCs w:val="24"/>
          <w:lang w:val="pl-PL"/>
        </w:rPr>
      </w:pPr>
    </w:p>
    <w:p w14:paraId="69C2125F" w14:textId="77777777" w:rsidR="00BF7148" w:rsidRDefault="00000000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   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 xml:space="preserve">                </w:t>
      </w:r>
    </w:p>
    <w:p w14:paraId="5547A72B" w14:textId="77777777" w:rsidR="00BF7148" w:rsidRDefault="00000000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                                                                                                     ………………………………………                        ………………………………………..                                                                                             IMIĘ I NAZWISKO NAUCZYCIELA-                                ROK AKADEMICKI</w:t>
      </w:r>
    </w:p>
    <w:p w14:paraId="38E50299" w14:textId="77777777" w:rsidR="00BF7148" w:rsidRDefault="00000000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OPIEKUNA PRAKTYKI (przedszkole/szkoła)                         </w:t>
      </w:r>
    </w:p>
    <w:p w14:paraId="44A18997" w14:textId="77777777" w:rsidR="00BF7148" w:rsidRDefault="00000000">
      <w:pPr>
        <w:spacing w:after="0" w:line="100" w:lineRule="atLeast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</w:p>
    <w:p w14:paraId="04282FD0" w14:textId="77777777" w:rsidR="00BF7148" w:rsidRDefault="00BF7148">
      <w:pPr>
        <w:spacing w:after="0" w:line="100" w:lineRule="atLeast"/>
        <w:rPr>
          <w:b/>
          <w:bCs/>
          <w:i/>
          <w:iCs/>
        </w:rPr>
      </w:pPr>
    </w:p>
    <w:p w14:paraId="14BEFCC2" w14:textId="77777777" w:rsidR="00BF7148" w:rsidRDefault="00BF7148">
      <w:pPr>
        <w:rPr>
          <w:bCs/>
          <w:i/>
          <w:iCs/>
        </w:rPr>
      </w:pPr>
    </w:p>
    <w:p w14:paraId="7DF348CF" w14:textId="77777777" w:rsidR="00BF7148" w:rsidRDefault="00000000">
      <w:r>
        <w:rPr>
          <w:b/>
          <w:bCs/>
          <w:sz w:val="24"/>
          <w:szCs w:val="24"/>
        </w:rPr>
        <w:t xml:space="preserve">Nr albumu </w:t>
      </w:r>
      <w:r>
        <w:t>studenta</w:t>
      </w:r>
      <w:r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>……………….……......</w:t>
      </w:r>
    </w:p>
    <w:p w14:paraId="793D1F16" w14:textId="77777777" w:rsidR="00BF7148" w:rsidRPr="009A7A44" w:rsidRDefault="00000000">
      <w:pPr>
        <w:pageBreakBefore/>
        <w:jc w:val="center"/>
        <w:rPr>
          <w:sz w:val="28"/>
          <w:szCs w:val="28"/>
        </w:rPr>
      </w:pPr>
      <w:r w:rsidRPr="009A7A44">
        <w:rPr>
          <w:sz w:val="28"/>
          <w:szCs w:val="28"/>
        </w:rPr>
        <w:lastRenderedPageBreak/>
        <w:t xml:space="preserve">CEL I PROGRAM PRAKTYKI </w:t>
      </w:r>
    </w:p>
    <w:p w14:paraId="38DE92CB" w14:textId="77777777" w:rsidR="00BF7148" w:rsidRDefault="00000000">
      <w:pPr>
        <w:pStyle w:val="Nagwek2"/>
        <w:jc w:val="both"/>
        <w:rPr>
          <w:rFonts w:ascii="Times New Roman" w:hAnsi="Times New Roman" w:cs="Times New Roman"/>
          <w:i w:val="0"/>
          <w:sz w:val="24"/>
          <w:szCs w:val="24"/>
          <w:lang w:val="pl-PL"/>
        </w:rPr>
      </w:pPr>
      <w:r>
        <w:rPr>
          <w:rFonts w:ascii="Times New Roman" w:hAnsi="Times New Roman" w:cs="Times New Roman"/>
          <w:i w:val="0"/>
          <w:sz w:val="24"/>
          <w:szCs w:val="24"/>
          <w:lang w:val="pl-PL"/>
        </w:rPr>
        <w:t>Cel praktyki zawodowej:</w:t>
      </w:r>
    </w:p>
    <w:p w14:paraId="4DB23CB4" w14:textId="77777777" w:rsidR="00BF7148" w:rsidRDefault="00000000">
      <w:pPr>
        <w:spacing w:after="0" w:line="360" w:lineRule="auto"/>
        <w:ind w:firstLine="708"/>
        <w:jc w:val="both"/>
        <w:rPr>
          <w:rFonts w:cs="Times New Roman"/>
          <w:sz w:val="24"/>
          <w:szCs w:val="24"/>
          <w:lang w:val="pl-PL"/>
        </w:rPr>
      </w:pPr>
      <w:r>
        <w:rPr>
          <w:rFonts w:cs="Times New Roman"/>
          <w:sz w:val="24"/>
          <w:szCs w:val="24"/>
          <w:lang w:val="pl-PL"/>
        </w:rPr>
        <w:t>Celem praktyk zawodowych jest zapoznanie studenta z organizacją pracy przedszkola, szkoły, warsztatem pracy nauczyciela, formami i metodami nauczania i wychowania</w:t>
      </w:r>
      <w:r w:rsidR="00E568F9">
        <w:rPr>
          <w:rFonts w:cs="Times New Roman"/>
          <w:sz w:val="24"/>
          <w:szCs w:val="24"/>
          <w:lang w:val="pl-PL"/>
        </w:rPr>
        <w:t xml:space="preserve"> o</w:t>
      </w:r>
      <w:r>
        <w:rPr>
          <w:rFonts w:cs="Times New Roman"/>
          <w:sz w:val="24"/>
          <w:szCs w:val="24"/>
          <w:lang w:val="pl-PL"/>
        </w:rPr>
        <w:t>raz umożliwienie mu kształtowania i rozwoju umiejętności dydaktyczno-wychowawczych w bezpośrednim kontakcie z dziećmi/uczniami, a także weryfikacji własnych predyspozycji do wykonywania zawodu nauczyciela.</w:t>
      </w:r>
    </w:p>
    <w:p w14:paraId="49CF9FC1" w14:textId="77777777" w:rsidR="00BF7148" w:rsidRDefault="00000000">
      <w:pPr>
        <w:spacing w:after="0" w:line="360" w:lineRule="auto"/>
        <w:jc w:val="both"/>
      </w:pPr>
      <w:r>
        <w:rPr>
          <w:b/>
          <w:sz w:val="24"/>
          <w:szCs w:val="24"/>
        </w:rPr>
        <w:t xml:space="preserve">Ogólne cele praktyk zawodowych: </w:t>
      </w:r>
    </w:p>
    <w:p w14:paraId="3D308B33" w14:textId="77777777" w:rsidR="00BF7148" w:rsidRDefault="00000000">
      <w:pPr>
        <w:pStyle w:val="Akapitzlist"/>
        <w:numPr>
          <w:ilvl w:val="0"/>
          <w:numId w:val="2"/>
        </w:numPr>
        <w:spacing w:after="0" w:line="360" w:lineRule="auto"/>
        <w:ind w:left="709" w:hanging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poznanie specyfiki zawodu nauczyciela przedszkola i edukacji wczesnoszkolnej;  </w:t>
      </w:r>
    </w:p>
    <w:p w14:paraId="0A590670" w14:textId="77777777" w:rsidR="00BF7148" w:rsidRDefault="00000000">
      <w:pPr>
        <w:pStyle w:val="Akapitzlist"/>
        <w:numPr>
          <w:ilvl w:val="0"/>
          <w:numId w:val="1"/>
        </w:numPr>
        <w:spacing w:after="0" w:line="360" w:lineRule="auto"/>
        <w:ind w:left="709" w:hanging="425"/>
        <w:jc w:val="both"/>
        <w:rPr>
          <w:sz w:val="24"/>
          <w:szCs w:val="24"/>
        </w:rPr>
      </w:pPr>
      <w:r>
        <w:rPr>
          <w:sz w:val="24"/>
          <w:szCs w:val="24"/>
        </w:rPr>
        <w:t>stwarzanie warunków do rozwijania gotowości do podjęcia roli nauczyciela;</w:t>
      </w:r>
    </w:p>
    <w:p w14:paraId="1458A12D" w14:textId="77777777" w:rsidR="00BF7148" w:rsidRDefault="00000000">
      <w:pPr>
        <w:pStyle w:val="Akapitzlist"/>
        <w:numPr>
          <w:ilvl w:val="0"/>
          <w:numId w:val="1"/>
        </w:numPr>
        <w:spacing w:after="0" w:line="360" w:lineRule="auto"/>
        <w:ind w:left="709" w:hanging="425"/>
        <w:jc w:val="both"/>
        <w:rPr>
          <w:sz w:val="24"/>
          <w:szCs w:val="24"/>
        </w:rPr>
      </w:pPr>
      <w:r>
        <w:rPr>
          <w:sz w:val="24"/>
          <w:szCs w:val="24"/>
        </w:rPr>
        <w:t>przygotowanie do efektywnego organizowania własnego warsztatu  nauczycielskiego;</w:t>
      </w:r>
    </w:p>
    <w:p w14:paraId="272BEE73" w14:textId="77777777" w:rsidR="00BF7148" w:rsidRDefault="00000000">
      <w:pPr>
        <w:pStyle w:val="Akapitzlist"/>
        <w:numPr>
          <w:ilvl w:val="0"/>
          <w:numId w:val="1"/>
        </w:numPr>
        <w:spacing w:after="0" w:line="360" w:lineRule="auto"/>
        <w:ind w:left="709" w:hanging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świadome budowanie relacji z dziećmi i uczniami, ich rodzicami lub opiekunami oraz ze współpracownikami; </w:t>
      </w:r>
    </w:p>
    <w:p w14:paraId="5B6786F8" w14:textId="77777777" w:rsidR="00BF7148" w:rsidRDefault="00000000">
      <w:pPr>
        <w:pStyle w:val="Akapitzlist"/>
        <w:numPr>
          <w:ilvl w:val="0"/>
          <w:numId w:val="1"/>
        </w:numPr>
        <w:spacing w:after="0" w:line="360" w:lineRule="auto"/>
        <w:ind w:left="709" w:hanging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wdrożenie innowacyjności w pracy nauczyciela, w zakresie dotyczącym indywidualizacji procesu nauczania uwzględniającej zróżnicowanie potrzeb edukacyjnych uczniów, wspieranie ich wszechstronnego rozwoju, ich aktywności i uczestnictwa w procesie kształcenia i wychowania oraz w życiu społecznym. </w:t>
      </w:r>
    </w:p>
    <w:p w14:paraId="2DB1C617" w14:textId="77777777" w:rsidR="00BF7148" w:rsidRDefault="00000000">
      <w:pPr>
        <w:spacing w:after="0" w:line="360" w:lineRule="auto"/>
        <w:jc w:val="both"/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 xml:space="preserve">Treści programowe: </w:t>
      </w:r>
    </w:p>
    <w:p w14:paraId="18092CB6" w14:textId="77777777" w:rsidR="00BF7148" w:rsidRDefault="00000000">
      <w:pPr>
        <w:spacing w:after="0" w:line="360" w:lineRule="auto"/>
        <w:jc w:val="both"/>
      </w:pPr>
      <w:r>
        <w:rPr>
          <w:rFonts w:eastAsia="Arial Unicode MS" w:cs="Times New Roman"/>
          <w:bCs/>
          <w:i/>
          <w:iCs/>
          <w:kern w:val="0"/>
          <w:sz w:val="24"/>
          <w:szCs w:val="24"/>
          <w:lang w:val="pl-PL" w:eastAsia="pl-PL" w:bidi="ar-SA"/>
        </w:rPr>
        <w:t>Ćwiczenia praktyczne (przedszkole)</w:t>
      </w:r>
    </w:p>
    <w:p w14:paraId="3304F91E" w14:textId="77777777" w:rsidR="00BF7148" w:rsidRDefault="00000000">
      <w:pPr>
        <w:spacing w:after="0" w:line="360" w:lineRule="auto"/>
        <w:jc w:val="both"/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1.  Zapoznanie z kartą przedmiotu i wymaganiami w związku z zaliczeniem przedmiotu.</w:t>
      </w:r>
      <w:r>
        <w:rPr>
          <w:rFonts w:eastAsia="Arial Unicode MS" w:cs="Times New Roman"/>
          <w:iCs/>
          <w:kern w:val="0"/>
          <w:sz w:val="24"/>
          <w:szCs w:val="24"/>
          <w:lang w:val="pl-PL" w:eastAsia="pl-PL" w:bidi="ar-SA"/>
        </w:rPr>
        <w:t xml:space="preserve"> </w:t>
      </w:r>
    </w:p>
    <w:p w14:paraId="60D5B3D0" w14:textId="77777777" w:rsidR="00BF7148" w:rsidRDefault="00000000">
      <w:pPr>
        <w:spacing w:after="0" w:line="360" w:lineRule="auto"/>
        <w:jc w:val="both"/>
      </w:pPr>
      <w:bookmarkStart w:id="0" w:name="_Hlk184214834"/>
      <w:r>
        <w:rPr>
          <w:rFonts w:eastAsia="Arial Unicode MS" w:cs="Times New Roman"/>
          <w:iCs/>
          <w:kern w:val="0"/>
          <w:sz w:val="24"/>
          <w:szCs w:val="24"/>
          <w:lang w:val="pl-PL" w:eastAsia="pl-PL" w:bidi="ar-SA"/>
        </w:rPr>
        <w:t xml:space="preserve">2.  Zapoznanie z infrastrukturą przedszkola. </w:t>
      </w:r>
    </w:p>
    <w:p w14:paraId="01600A15" w14:textId="77777777" w:rsidR="00BF7148" w:rsidRDefault="00000000">
      <w:pPr>
        <w:spacing w:after="0" w:line="360" w:lineRule="auto"/>
        <w:jc w:val="both"/>
      </w:pPr>
      <w:r>
        <w:rPr>
          <w:rFonts w:eastAsia="Arial Unicode MS" w:cs="Times New Roman"/>
          <w:iCs/>
          <w:kern w:val="0"/>
          <w:sz w:val="24"/>
          <w:szCs w:val="24"/>
          <w:lang w:val="pl-PL" w:eastAsia="pl-PL" w:bidi="ar-SA"/>
        </w:rPr>
        <w:t xml:space="preserve">3.  Zapoznanie z organizacją pracy przedszkola i dokumentacją obowiązującą nauczyciela. </w:t>
      </w:r>
    </w:p>
    <w:p w14:paraId="5C6F8119" w14:textId="77777777" w:rsidR="00BF7148" w:rsidRDefault="00000000">
      <w:pPr>
        <w:spacing w:after="0" w:line="360" w:lineRule="auto"/>
        <w:jc w:val="both"/>
      </w:pPr>
      <w:r>
        <w:rPr>
          <w:rFonts w:eastAsia="Arial Unicode MS" w:cs="Times New Roman"/>
          <w:iCs/>
          <w:kern w:val="0"/>
          <w:sz w:val="24"/>
          <w:szCs w:val="24"/>
          <w:lang w:val="pl-PL" w:eastAsia="pl-PL" w:bidi="ar-SA"/>
        </w:rPr>
        <w:t>4.  Hospitacja zajęć prowadzonych przez nauczyciela</w:t>
      </w:r>
      <w:bookmarkEnd w:id="0"/>
      <w:r>
        <w:rPr>
          <w:rFonts w:eastAsia="Arial Unicode MS" w:cs="Times New Roman"/>
          <w:iCs/>
          <w:kern w:val="0"/>
          <w:sz w:val="24"/>
          <w:szCs w:val="24"/>
          <w:lang w:val="pl-PL" w:eastAsia="pl-PL" w:bidi="ar-SA"/>
        </w:rPr>
        <w:t>.</w:t>
      </w:r>
    </w:p>
    <w:p w14:paraId="3CB88223" w14:textId="77777777" w:rsidR="00BF7148" w:rsidRDefault="00000000">
      <w:pPr>
        <w:spacing w:after="0" w:line="360" w:lineRule="auto"/>
        <w:jc w:val="both"/>
      </w:pPr>
      <w:r>
        <w:rPr>
          <w:rFonts w:eastAsia="Arial Unicode MS" w:cs="Times New Roman"/>
          <w:iCs/>
          <w:kern w:val="0"/>
          <w:sz w:val="24"/>
          <w:szCs w:val="24"/>
          <w:lang w:val="pl-PL" w:eastAsia="pl-PL" w:bidi="ar-SA"/>
        </w:rPr>
        <w:t>5.  Czynne uczestnictwo w spontanicznych i zorganizowanych zabawach dzieci.</w:t>
      </w:r>
    </w:p>
    <w:p w14:paraId="0D6546CB" w14:textId="77777777" w:rsidR="00BF7148" w:rsidRDefault="00000000">
      <w:pPr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6. Obserwacja dzieci w różnych porach dnia (w miarę możliwości organizacyjnych) oraz w różnych sytuacjach okolicznościowych.</w:t>
      </w:r>
    </w:p>
    <w:p w14:paraId="01599791" w14:textId="77777777" w:rsidR="00BF7148" w:rsidRDefault="00000000">
      <w:pPr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8. Czynne uczestnictwo w różnych przedsięwzięciach nauczyciela przedszkola, np. dekorowaniu sali, udział w uroczystościach przedszkolnych, spacerach, wycieczkach, wyjściach do ogrodu (w miarę możliwości organizacyjnych), itp.</w:t>
      </w:r>
    </w:p>
    <w:p w14:paraId="65184388" w14:textId="77777777" w:rsidR="00BF7148" w:rsidRDefault="00000000">
      <w:pPr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9.  Obserwacja kontaktów nauczyciela z rodzicami dzieci i z personelem przedszkola.</w:t>
      </w:r>
    </w:p>
    <w:p w14:paraId="6EE3988A" w14:textId="77777777" w:rsidR="00BF7148" w:rsidRDefault="00000000">
      <w:pPr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10. Obserwacja, analizowanie i ocena zachowań dziecięcych.</w:t>
      </w:r>
    </w:p>
    <w:p w14:paraId="2C5FCD29" w14:textId="77777777" w:rsidR="00BF7148" w:rsidRDefault="00000000">
      <w:pPr>
        <w:spacing w:after="0" w:line="360" w:lineRule="auto"/>
        <w:jc w:val="both"/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11. Samoocena prowadzonych zabaw i zajęć dla dzieci. Refleksyjne ocenianie zajęć koleżeńskich.</w:t>
      </w:r>
    </w:p>
    <w:p w14:paraId="724E6E71" w14:textId="77777777" w:rsidR="00BF7148" w:rsidRDefault="00000000">
      <w:pPr>
        <w:spacing w:after="0" w:line="360" w:lineRule="auto"/>
        <w:jc w:val="both"/>
      </w:pPr>
      <w:r>
        <w:rPr>
          <w:rFonts w:cs="Times New Roman"/>
          <w:color w:val="FF0000"/>
          <w:sz w:val="24"/>
          <w:szCs w:val="24"/>
          <w:lang w:val="pl-PL"/>
        </w:rPr>
        <w:t xml:space="preserve"> </w:t>
      </w:r>
      <w:r>
        <w:rPr>
          <w:rFonts w:eastAsia="Arial Unicode MS" w:cs="Times New Roman"/>
          <w:bCs/>
          <w:i/>
          <w:iCs/>
          <w:kern w:val="0"/>
          <w:sz w:val="24"/>
          <w:szCs w:val="24"/>
          <w:lang w:val="pl-PL" w:eastAsia="pl-PL" w:bidi="ar-SA"/>
        </w:rPr>
        <w:t xml:space="preserve">Ćwiczenia praktyczne </w:t>
      </w:r>
      <w:r>
        <w:rPr>
          <w:rFonts w:eastAsia="Times New Roman" w:cs="Times New Roman"/>
          <w:bCs/>
          <w:i/>
          <w:iCs/>
          <w:kern w:val="0"/>
          <w:sz w:val="24"/>
          <w:szCs w:val="24"/>
          <w:lang w:val="pl-PL" w:eastAsia="pl-PL" w:bidi="ar-SA"/>
        </w:rPr>
        <w:t>(szkoła)</w:t>
      </w:r>
    </w:p>
    <w:p w14:paraId="45EFC901" w14:textId="77777777" w:rsidR="00BF7148" w:rsidRDefault="00000000">
      <w:pPr>
        <w:pStyle w:val="Bezodstpw"/>
        <w:spacing w:line="360" w:lineRule="auto"/>
      </w:pPr>
      <w:r>
        <w:rPr>
          <w:rStyle w:val="Bodytext393"/>
          <w:sz w:val="24"/>
          <w:szCs w:val="24"/>
        </w:rPr>
        <w:t>1.   Zapoznanie z kartą przedmiotu i wymaganiami w związku z zaliczeniem przedmiotu.</w:t>
      </w:r>
    </w:p>
    <w:p w14:paraId="1AFF1132" w14:textId="77777777" w:rsidR="00BF7148" w:rsidRDefault="00000000">
      <w:pPr>
        <w:spacing w:after="0" w:line="360" w:lineRule="auto"/>
      </w:pPr>
      <w:r>
        <w:rPr>
          <w:rFonts w:eastAsia="Arial Unicode MS" w:cs="Times New Roman"/>
          <w:iCs/>
          <w:kern w:val="0"/>
          <w:sz w:val="24"/>
          <w:szCs w:val="24"/>
          <w:lang w:val="pl-PL" w:eastAsia="pl-PL" w:bidi="ar-SA"/>
        </w:rPr>
        <w:t xml:space="preserve">2.   Zapoznanie z infrastrukturą szkoły. </w:t>
      </w:r>
    </w:p>
    <w:p w14:paraId="464358DF" w14:textId="77777777" w:rsidR="00BF7148" w:rsidRDefault="00000000">
      <w:pPr>
        <w:spacing w:after="0" w:line="360" w:lineRule="auto"/>
      </w:pPr>
      <w:r>
        <w:rPr>
          <w:rFonts w:eastAsia="Arial Unicode MS" w:cs="Times New Roman"/>
          <w:iCs/>
          <w:kern w:val="0"/>
          <w:sz w:val="24"/>
          <w:szCs w:val="24"/>
          <w:lang w:val="pl-PL" w:eastAsia="pl-PL" w:bidi="ar-SA"/>
        </w:rPr>
        <w:t xml:space="preserve">3.   Zapoznanie z organizacją pracy szkoły i dokumentacją obowiązującą nauczyciela. </w:t>
      </w:r>
    </w:p>
    <w:p w14:paraId="20B53536" w14:textId="77777777" w:rsidR="00BF7148" w:rsidRDefault="00000000">
      <w:pPr>
        <w:pStyle w:val="Bezodstpw"/>
        <w:spacing w:line="360" w:lineRule="auto"/>
      </w:pPr>
      <w:r>
        <w:rPr>
          <w:rFonts w:eastAsia="Arial Unicode MS" w:cs="Times New Roman"/>
          <w:iCs/>
          <w:kern w:val="0"/>
          <w:sz w:val="24"/>
          <w:szCs w:val="24"/>
          <w:lang w:val="pl-PL" w:eastAsia="pl-PL" w:bidi="ar-SA"/>
        </w:rPr>
        <w:t>4.   Hospitacja zajęć prowadzonych przez nauczyciela.</w:t>
      </w:r>
    </w:p>
    <w:p w14:paraId="62C7160E" w14:textId="77777777" w:rsidR="00BF7148" w:rsidRDefault="00000000">
      <w:pPr>
        <w:pStyle w:val="Bezodstpw"/>
        <w:spacing w:line="360" w:lineRule="auto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5.   Obserwacja cech rozwojowych uczniów – analiza wyników, projektowanie działań wspierających ich rozwój. </w:t>
      </w:r>
    </w:p>
    <w:p w14:paraId="0AA61532" w14:textId="77777777" w:rsidR="00BF7148" w:rsidRDefault="00000000">
      <w:pPr>
        <w:pStyle w:val="Bezodstpw"/>
        <w:spacing w:line="360" w:lineRule="auto"/>
      </w:pPr>
      <w:r>
        <w:rPr>
          <w:sz w:val="24"/>
          <w:szCs w:val="24"/>
        </w:rPr>
        <w:t>6.</w:t>
      </w: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 xml:space="preserve"> Czynne uczestnictwo w różnych przedsięwzięciach nauczyciela szkoły, np. dekorowaniu sali, udział w uroczystościach szkolnych, wycieczkach,  itp.</w:t>
      </w:r>
    </w:p>
    <w:p w14:paraId="2087C72E" w14:textId="77777777" w:rsidR="00BF7148" w:rsidRDefault="00000000">
      <w:pPr>
        <w:pageBreakBefore/>
        <w:jc w:val="center"/>
      </w:pPr>
      <w:r w:rsidRPr="009A7A44">
        <w:rPr>
          <w:b/>
          <w:sz w:val="28"/>
          <w:szCs w:val="28"/>
        </w:rPr>
        <w:t xml:space="preserve">Harmonogram  </w:t>
      </w:r>
      <w:r w:rsidRPr="009A7A44">
        <w:rPr>
          <w:b/>
          <w:iCs/>
          <w:sz w:val="28"/>
          <w:szCs w:val="28"/>
        </w:rPr>
        <w:t>realizacji zadań na praktyce przez studenta</w:t>
      </w:r>
    </w:p>
    <w:tbl>
      <w:tblPr>
        <w:tblW w:w="978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1069"/>
        <w:gridCol w:w="4317"/>
        <w:gridCol w:w="1134"/>
        <w:gridCol w:w="1215"/>
        <w:gridCol w:w="1484"/>
      </w:tblGrid>
      <w:tr w:rsidR="00BF7148" w14:paraId="18305784" w14:textId="77777777">
        <w:tblPrEx>
          <w:tblCellMar>
            <w:top w:w="0" w:type="dxa"/>
            <w:bottom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0E30A" w14:textId="77777777" w:rsidR="00BF7148" w:rsidRDefault="0000000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2BA5F" w14:textId="77777777" w:rsidR="00BF7148" w:rsidRDefault="0000000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489C7" w14:textId="77777777" w:rsidR="00BF7148" w:rsidRDefault="0000000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Rodzaj i treść wykonywanych czynności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68B21" w14:textId="77777777" w:rsidR="00BF7148" w:rsidRDefault="00BF7148">
            <w:pPr>
              <w:spacing w:after="0" w:line="100" w:lineRule="atLeast"/>
              <w:jc w:val="center"/>
              <w:rPr>
                <w:b/>
              </w:rPr>
            </w:pPr>
          </w:p>
          <w:p w14:paraId="44246A26" w14:textId="77777777" w:rsidR="00BF7148" w:rsidRDefault="0000000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Ilość</w:t>
            </w:r>
          </w:p>
          <w:p w14:paraId="440902A1" w14:textId="77777777" w:rsidR="00BF7148" w:rsidRDefault="0000000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godzin</w:t>
            </w:r>
          </w:p>
          <w:p w14:paraId="28B6B7A0" w14:textId="77777777" w:rsidR="00BF7148" w:rsidRDefault="00BF7148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F4680" w14:textId="77777777" w:rsidR="00BF7148" w:rsidRDefault="0000000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Uwagi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05A04" w14:textId="77777777" w:rsidR="00BF7148" w:rsidRDefault="00000000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Podpis nauczyciela-opiekuna praktyki (przedszkole</w:t>
            </w:r>
          </w:p>
          <w:p w14:paraId="00FA2A2B" w14:textId="77777777" w:rsidR="00BF7148" w:rsidRDefault="00000000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/szkoła) </w:t>
            </w:r>
          </w:p>
        </w:tc>
      </w:tr>
      <w:tr w:rsidR="00BF7148" w14:paraId="081D28A0" w14:textId="77777777">
        <w:tblPrEx>
          <w:tblCellMar>
            <w:top w:w="0" w:type="dxa"/>
            <w:bottom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A16A8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3F6BF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DD910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D7D0A89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10A0DCD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9C037C2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E27CF7C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84FC939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7E76F3F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4A367B4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BCE377D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1337ABE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EF8BE0A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79F5880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71322A7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425600B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8E27E1C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40CB22A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61BE5BA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748DCC6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14A675A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E6BD636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A05D2C0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C72D06A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BB242FA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0C0742C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2357F7E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968F7DE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AF9BEAA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A145061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85C8428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046FA88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E05DA99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19FD2FC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B6DD840" w14:textId="77777777" w:rsidR="00BF7148" w:rsidRDefault="00BF7148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DECC4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0C2B1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9CF94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61AC3D04" w14:textId="77777777" w:rsidR="00BF7148" w:rsidRDefault="00BF7148">
      <w:pPr>
        <w:tabs>
          <w:tab w:val="left" w:pos="2825"/>
        </w:tabs>
        <w:rPr>
          <w:sz w:val="28"/>
          <w:szCs w:val="28"/>
        </w:rPr>
      </w:pPr>
    </w:p>
    <w:p w14:paraId="27ADB9D1" w14:textId="77777777" w:rsidR="00BF7148" w:rsidRPr="009A7A44" w:rsidRDefault="00BF7148">
      <w:pPr>
        <w:pageBreakBefore/>
        <w:jc w:val="center"/>
        <w:rPr>
          <w:b/>
          <w:i/>
          <w:iCs/>
        </w:rPr>
      </w:pPr>
    </w:p>
    <w:tbl>
      <w:tblPr>
        <w:tblW w:w="97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1048"/>
        <w:gridCol w:w="4336"/>
        <w:gridCol w:w="1133"/>
        <w:gridCol w:w="1272"/>
        <w:gridCol w:w="1425"/>
      </w:tblGrid>
      <w:tr w:rsidR="00BF7148" w14:paraId="063E666D" w14:textId="77777777">
        <w:tblPrEx>
          <w:tblCellMar>
            <w:top w:w="0" w:type="dxa"/>
            <w:bottom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E47F7" w14:textId="77777777" w:rsidR="00BF7148" w:rsidRDefault="0000000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B9BAE" w14:textId="77777777" w:rsidR="00BF7148" w:rsidRDefault="0000000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050F5" w14:textId="77777777" w:rsidR="00BF7148" w:rsidRDefault="0000000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Rodzaj i treść wykonywanych czynności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E8C76" w14:textId="77777777" w:rsidR="00BF7148" w:rsidRDefault="00BF7148">
            <w:pPr>
              <w:spacing w:after="0" w:line="100" w:lineRule="atLeast"/>
              <w:jc w:val="center"/>
              <w:rPr>
                <w:b/>
              </w:rPr>
            </w:pPr>
          </w:p>
          <w:p w14:paraId="4B3F7351" w14:textId="77777777" w:rsidR="00BF7148" w:rsidRDefault="0000000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Ilość godzin</w:t>
            </w:r>
          </w:p>
          <w:p w14:paraId="5C37CC35" w14:textId="77777777" w:rsidR="00BF7148" w:rsidRDefault="00BF7148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1E8AA" w14:textId="77777777" w:rsidR="00BF7148" w:rsidRDefault="0000000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Uwagi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7B2AC" w14:textId="77777777" w:rsidR="00BF7148" w:rsidRDefault="00000000">
            <w:pPr>
              <w:spacing w:after="0" w:line="100" w:lineRule="atLeast"/>
              <w:jc w:val="center"/>
            </w:pPr>
            <w:r>
              <w:rPr>
                <w:b/>
                <w:lang w:val="pl-PL"/>
              </w:rPr>
              <w:t xml:space="preserve">Podpis nauczyciela-opiekuna praktyki (przedszkole/szkoła) </w:t>
            </w:r>
          </w:p>
        </w:tc>
      </w:tr>
      <w:tr w:rsidR="00BF7148" w14:paraId="602C8047" w14:textId="77777777">
        <w:tblPrEx>
          <w:tblCellMar>
            <w:top w:w="0" w:type="dxa"/>
            <w:bottom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C1354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E4C0A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80343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A91DCD5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8D1B9C3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0D03445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E723160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DDD28E1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8764D6E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D853B04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B360249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20291B2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79C3812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F2005A6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A857590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CFC015B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ACCFD69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522A100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C876095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090F6F7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45F3C78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49FA029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AD01332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B7D37E2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DD5C752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D4C760C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9597B82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8E3F934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CDC049A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FA95113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D982A88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1A47B13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E124F50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F796782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F84CFF4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52A8281" w14:textId="77777777" w:rsidR="00BF7148" w:rsidRDefault="00BF7148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D77EB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E18CF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A9E01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2641FD8F" w14:textId="77777777" w:rsidR="00BF7148" w:rsidRPr="009A7A44" w:rsidRDefault="00BF7148">
      <w:pPr>
        <w:pageBreakBefore/>
        <w:jc w:val="center"/>
        <w:rPr>
          <w:b/>
          <w:i/>
          <w:iCs/>
        </w:rPr>
      </w:pPr>
    </w:p>
    <w:tbl>
      <w:tblPr>
        <w:tblW w:w="97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1069"/>
        <w:gridCol w:w="4315"/>
        <w:gridCol w:w="1133"/>
        <w:gridCol w:w="1272"/>
        <w:gridCol w:w="1425"/>
      </w:tblGrid>
      <w:tr w:rsidR="00BF7148" w14:paraId="1889904E" w14:textId="77777777">
        <w:tblPrEx>
          <w:tblCellMar>
            <w:top w:w="0" w:type="dxa"/>
            <w:bottom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921A7" w14:textId="77777777" w:rsidR="00BF7148" w:rsidRDefault="0000000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CE12F" w14:textId="77777777" w:rsidR="00BF7148" w:rsidRDefault="0000000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76F90" w14:textId="77777777" w:rsidR="00BF7148" w:rsidRDefault="0000000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Rodzaj i treść wykonywanych czynności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FB697" w14:textId="77777777" w:rsidR="00BF7148" w:rsidRDefault="00BF7148">
            <w:pPr>
              <w:spacing w:after="0" w:line="100" w:lineRule="atLeast"/>
              <w:jc w:val="center"/>
              <w:rPr>
                <w:b/>
              </w:rPr>
            </w:pPr>
          </w:p>
          <w:p w14:paraId="7C6C7912" w14:textId="77777777" w:rsidR="00BF7148" w:rsidRDefault="0000000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Ilość godzin</w:t>
            </w:r>
          </w:p>
          <w:p w14:paraId="686DACE9" w14:textId="77777777" w:rsidR="00BF7148" w:rsidRDefault="00BF7148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F4CC5" w14:textId="77777777" w:rsidR="00BF7148" w:rsidRDefault="0000000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Uwagi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11182" w14:textId="77777777" w:rsidR="00BF7148" w:rsidRDefault="00000000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(przedszkole/szkoła) </w:t>
            </w:r>
          </w:p>
        </w:tc>
      </w:tr>
      <w:tr w:rsidR="00BF7148" w14:paraId="44E891DE" w14:textId="77777777">
        <w:tblPrEx>
          <w:tblCellMar>
            <w:top w:w="0" w:type="dxa"/>
            <w:bottom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1BF46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3D072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09489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9EF0D8E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2E7ECDB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6767975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A1E468F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685B99D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32E7175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7C382E6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28192E2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FECE66F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E50ED3D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1AA30D9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920E00E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D405027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74FC48F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A345401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4876ABA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A163C89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21D1AE1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19CEBAD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C0A1FB1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B6EC3F5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360752E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67C441E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84E2E01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A47C6E8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EA6BDB9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DC93D65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C4527B4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4110054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B466B7C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7964D23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C1A106F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EF52833" w14:textId="77777777" w:rsidR="00BF7148" w:rsidRDefault="00BF7148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3F702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7D055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02717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2930DCDF" w14:textId="77777777" w:rsidR="00BF7148" w:rsidRPr="009A7A44" w:rsidRDefault="00BF7148">
      <w:pPr>
        <w:pageBreakBefore/>
        <w:jc w:val="center"/>
        <w:rPr>
          <w:b/>
          <w:i/>
          <w:iCs/>
        </w:rPr>
      </w:pPr>
    </w:p>
    <w:tbl>
      <w:tblPr>
        <w:tblW w:w="97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090"/>
        <w:gridCol w:w="4293"/>
        <w:gridCol w:w="1133"/>
        <w:gridCol w:w="1272"/>
        <w:gridCol w:w="1425"/>
      </w:tblGrid>
      <w:tr w:rsidR="00BF7148" w14:paraId="625AA0E5" w14:textId="77777777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62E14" w14:textId="77777777" w:rsidR="00BF7148" w:rsidRDefault="0000000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291A6" w14:textId="77777777" w:rsidR="00BF7148" w:rsidRDefault="0000000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A8C15" w14:textId="77777777" w:rsidR="00BF7148" w:rsidRDefault="0000000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Rodzaj i treść wykonywanych czynności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CE85B" w14:textId="77777777" w:rsidR="00BF7148" w:rsidRDefault="00BF7148">
            <w:pPr>
              <w:spacing w:after="0" w:line="100" w:lineRule="atLeast"/>
              <w:jc w:val="center"/>
              <w:rPr>
                <w:b/>
              </w:rPr>
            </w:pPr>
          </w:p>
          <w:p w14:paraId="7D9AC605" w14:textId="77777777" w:rsidR="00BF7148" w:rsidRDefault="0000000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Ilość godzin</w:t>
            </w:r>
          </w:p>
          <w:p w14:paraId="35AB9B4A" w14:textId="77777777" w:rsidR="00BF7148" w:rsidRDefault="00BF7148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127E6" w14:textId="77777777" w:rsidR="00BF7148" w:rsidRDefault="00000000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Uwagi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45700" w14:textId="77777777" w:rsidR="00BF7148" w:rsidRDefault="00000000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(przedszkole/szkoła) </w:t>
            </w:r>
          </w:p>
        </w:tc>
      </w:tr>
      <w:tr w:rsidR="00BF7148" w14:paraId="79593B28" w14:textId="77777777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B61CF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41C44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D1CEB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C4B3066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B8C96CB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B81A623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7CF75FD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CEE4C9D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CFE1DD7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BCBB639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11A5882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AC26F16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02C5C36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0DA4674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0CDAAE1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D21524E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25F48A2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C7267EF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C0A2A0B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CFBC942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264939D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77FAF12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86C38DA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ACDF1F0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9C76FDC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31B256F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377FD59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D3F19FF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8D51D3C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2CF5937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79E8BB1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861D0AE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B8F72B6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9307F3E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48E402C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04098DF" w14:textId="77777777" w:rsidR="00BF7148" w:rsidRDefault="00BF7148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58863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E34F3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23934" w14:textId="77777777" w:rsidR="00BF7148" w:rsidRDefault="00BF7148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6F3F615E" w14:textId="77777777" w:rsidR="00BF7148" w:rsidRDefault="00BF7148">
      <w:pPr>
        <w:jc w:val="right"/>
        <w:rPr>
          <w:i/>
          <w:sz w:val="28"/>
          <w:szCs w:val="28"/>
        </w:rPr>
      </w:pPr>
    </w:p>
    <w:p w14:paraId="6D874C74" w14:textId="77777777" w:rsidR="00BF7148" w:rsidRDefault="00BF7148">
      <w:pPr>
        <w:jc w:val="right"/>
        <w:rPr>
          <w:i/>
          <w:sz w:val="28"/>
          <w:szCs w:val="28"/>
        </w:rPr>
      </w:pPr>
    </w:p>
    <w:p w14:paraId="7A8D0156" w14:textId="77777777" w:rsidR="00BF7148" w:rsidRDefault="00000000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Potwierdzenie osiągnięcia efektów uczenia się</w:t>
      </w:r>
    </w:p>
    <w:p w14:paraId="0E79428C" w14:textId="77777777" w:rsidR="00BF7148" w:rsidRDefault="00000000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przez studenta podczas praktyki zawodowej</w:t>
      </w:r>
    </w:p>
    <w:p w14:paraId="5CFAA38A" w14:textId="77777777" w:rsidR="00BF7148" w:rsidRDefault="00BF7148">
      <w:pPr>
        <w:spacing w:after="0"/>
        <w:ind w:right="89"/>
        <w:jc w:val="both"/>
        <w:rPr>
          <w:sz w:val="24"/>
          <w:szCs w:val="24"/>
        </w:rPr>
      </w:pPr>
    </w:p>
    <w:p w14:paraId="1660C532" w14:textId="77777777" w:rsidR="00BF7148" w:rsidRDefault="00000000">
      <w:pPr>
        <w:spacing w:after="0"/>
        <w:ind w:right="89"/>
        <w:jc w:val="both"/>
        <w:rPr>
          <w:sz w:val="24"/>
          <w:szCs w:val="24"/>
        </w:rPr>
      </w:pPr>
      <w:r>
        <w:rPr>
          <w:sz w:val="24"/>
          <w:szCs w:val="24"/>
        </w:rPr>
        <w:t>Imię i nazwisko studenta:…………………….………………………………………………..</w:t>
      </w:r>
    </w:p>
    <w:p w14:paraId="1979BD66" w14:textId="77777777" w:rsidR="00BF7148" w:rsidRDefault="00BF7148">
      <w:pPr>
        <w:spacing w:after="0"/>
        <w:ind w:left="116" w:right="89"/>
        <w:jc w:val="both"/>
        <w:rPr>
          <w:sz w:val="24"/>
          <w:szCs w:val="24"/>
        </w:rPr>
      </w:pPr>
    </w:p>
    <w:p w14:paraId="6E63A84D" w14:textId="77777777" w:rsidR="00BF7148" w:rsidRDefault="00000000">
      <w:pPr>
        <w:spacing w:after="0"/>
        <w:ind w:left="142" w:hanging="142"/>
        <w:rPr>
          <w:sz w:val="24"/>
          <w:szCs w:val="24"/>
        </w:rPr>
      </w:pPr>
      <w:r>
        <w:rPr>
          <w:sz w:val="24"/>
          <w:szCs w:val="24"/>
        </w:rPr>
        <w:t>Tabela potwierdzenia osiągnięcia efektów uczenia się:</w:t>
      </w:r>
    </w:p>
    <w:p w14:paraId="003C7F4C" w14:textId="77777777" w:rsidR="00BF7148" w:rsidRDefault="00BF7148">
      <w:pPr>
        <w:spacing w:after="0"/>
        <w:rPr>
          <w:sz w:val="24"/>
          <w:szCs w:val="24"/>
        </w:rPr>
      </w:pPr>
    </w:p>
    <w:tbl>
      <w:tblPr>
        <w:tblW w:w="9285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5"/>
        <w:gridCol w:w="7148"/>
        <w:gridCol w:w="671"/>
        <w:gridCol w:w="671"/>
      </w:tblGrid>
      <w:tr w:rsidR="00BF7148" w14:paraId="43D7F6D2" w14:textId="77777777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textDirection w:val="btLr"/>
            <w:vAlign w:val="center"/>
          </w:tcPr>
          <w:p w14:paraId="2BEC3AB0" w14:textId="77777777" w:rsidR="00BF7148" w:rsidRDefault="00000000">
            <w:pPr>
              <w:spacing w:after="0" w:line="240" w:lineRule="auto"/>
              <w:ind w:left="113" w:right="113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 xml:space="preserve">Efekt </w:t>
            </w:r>
          </w:p>
        </w:tc>
        <w:tc>
          <w:tcPr>
            <w:tcW w:w="7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942EA2" w14:textId="77777777" w:rsidR="00BF7148" w:rsidRDefault="00000000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Student, który zaliczył praktykę zawodową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CDC3A8" w14:textId="77777777" w:rsidR="00BF7148" w:rsidRDefault="00000000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Osiągnął następujące efekty uczenia się*</w:t>
            </w:r>
          </w:p>
        </w:tc>
      </w:tr>
      <w:tr w:rsidR="00BF7148" w14:paraId="4CBB284C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textDirection w:val="btLr"/>
            <w:vAlign w:val="center"/>
          </w:tcPr>
          <w:p w14:paraId="4F24BA9E" w14:textId="77777777" w:rsidR="00BF7148" w:rsidRDefault="00BF7148">
            <w:pPr>
              <w:spacing w:after="0" w:line="254" w:lineRule="auto"/>
              <w:rPr>
                <w:rFonts w:eastAsia="Arial Unicode MS"/>
                <w:b/>
                <w:lang w:val="pl-PL" w:eastAsia="pl-PL"/>
              </w:rPr>
            </w:pPr>
          </w:p>
        </w:tc>
        <w:tc>
          <w:tcPr>
            <w:tcW w:w="7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18218E" w14:textId="77777777" w:rsidR="00BF7148" w:rsidRDefault="00BF7148">
            <w:pPr>
              <w:spacing w:after="0" w:line="254" w:lineRule="auto"/>
              <w:rPr>
                <w:rFonts w:eastAsia="Arial Unicode MS"/>
                <w:b/>
                <w:lang w:val="pl-PL" w:eastAsia="pl-PL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CC1C79" w14:textId="77777777" w:rsidR="00BF7148" w:rsidRDefault="00000000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TAK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6D50A3" w14:textId="77777777" w:rsidR="00BF7148" w:rsidRDefault="00000000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NIE</w:t>
            </w:r>
          </w:p>
        </w:tc>
      </w:tr>
      <w:tr w:rsidR="00BF7148" w14:paraId="52012117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05D675" w14:textId="77777777" w:rsidR="00BF7148" w:rsidRDefault="00000000">
            <w:pPr>
              <w:spacing w:after="0" w:line="240" w:lineRule="auto"/>
              <w:jc w:val="center"/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WIEDZY:</w:t>
            </w:r>
          </w:p>
        </w:tc>
      </w:tr>
      <w:tr w:rsidR="00BF7148" w14:paraId="43F6238A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5F605A" w14:textId="77777777" w:rsidR="00BF7148" w:rsidRDefault="00000000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W01</w:t>
            </w:r>
          </w:p>
        </w:tc>
        <w:tc>
          <w:tcPr>
            <w:tcW w:w="7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000CE0" w14:textId="77777777" w:rsidR="00BF7148" w:rsidRDefault="00000000">
            <w:pPr>
              <w:spacing w:after="0" w:line="240" w:lineRule="auto"/>
              <w:jc w:val="both"/>
            </w:pPr>
            <w:r>
              <w:rPr>
                <w:rFonts w:cs="Times New Roman"/>
                <w:sz w:val="20"/>
                <w:szCs w:val="20"/>
              </w:rPr>
              <w:t>zna funkcje systemu oświaty oraz alternatywne formy współczesnej edukacji, cele, zadania, funkcjonowanie  placówek  edukacyjnych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FABF59" w14:textId="77777777" w:rsidR="00BF7148" w:rsidRDefault="00BF7148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8B883B" w14:textId="77777777" w:rsidR="00BF7148" w:rsidRDefault="00BF7148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BF7148" w14:paraId="350E90FE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BE3262" w14:textId="77777777" w:rsidR="00BF7148" w:rsidRDefault="00000000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W02</w:t>
            </w:r>
          </w:p>
        </w:tc>
        <w:tc>
          <w:tcPr>
            <w:tcW w:w="7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9FBDDC" w14:textId="77777777" w:rsidR="00BF7148" w:rsidRDefault="00000000">
            <w:pPr>
              <w:spacing w:after="0" w:line="240" w:lineRule="auto"/>
              <w:jc w:val="both"/>
            </w:pPr>
            <w:r>
              <w:rPr>
                <w:rFonts w:cs="Times New Roman"/>
                <w:sz w:val="20"/>
                <w:szCs w:val="20"/>
              </w:rPr>
              <w:t>wymienia podstawowe dokumenty zewnętrzne i wewnętrzne regulujące działalność edukacyjną przedszkola/szkoły w której odbył praktykę. Prezentuje podstawowe założenia pracy opiekuńczej, wychowawczej i profilaktycznej realizowanej w tej placówce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4355BF" w14:textId="77777777" w:rsidR="00BF7148" w:rsidRDefault="00BF7148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3D5C67" w14:textId="77777777" w:rsidR="00BF7148" w:rsidRDefault="00BF7148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BF7148" w14:paraId="6350649D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DD353F" w14:textId="77777777" w:rsidR="00BF7148" w:rsidRDefault="00000000">
            <w:pPr>
              <w:spacing w:after="0" w:line="240" w:lineRule="auto"/>
              <w:jc w:val="center"/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UMIEJĘTNOŚCI:</w:t>
            </w:r>
          </w:p>
        </w:tc>
      </w:tr>
      <w:tr w:rsidR="00BF7148" w14:paraId="07717B0B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30B3C1" w14:textId="77777777" w:rsidR="00BF7148" w:rsidRDefault="00000000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U01</w:t>
            </w:r>
          </w:p>
        </w:tc>
        <w:tc>
          <w:tcPr>
            <w:tcW w:w="7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6CA8FC" w14:textId="77777777" w:rsidR="00BF7148" w:rsidRDefault="00000000">
            <w:pPr>
              <w:spacing w:after="0" w:line="240" w:lineRule="auto"/>
              <w:jc w:val="both"/>
            </w:pPr>
            <w:r>
              <w:rPr>
                <w:rFonts w:cs="Times New Roman"/>
                <w:sz w:val="20"/>
                <w:szCs w:val="20"/>
              </w:rPr>
              <w:t>wykorzystuje podstawową wiedzę teoretyczną, z zakresu pedagogiki, psychologii, dydaktyki w pracy z dziećmi. Dokonuje samodzielnej analizy realizacji zadań w czasie praktyki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9BBC63" w14:textId="77777777" w:rsidR="00BF7148" w:rsidRDefault="00BF7148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9710EF" w14:textId="77777777" w:rsidR="00BF7148" w:rsidRDefault="00BF7148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BF7148" w14:paraId="0B0D8ACB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89FCC9" w14:textId="77777777" w:rsidR="00BF7148" w:rsidRDefault="00000000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U02</w:t>
            </w:r>
          </w:p>
        </w:tc>
        <w:tc>
          <w:tcPr>
            <w:tcW w:w="7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B36FCD" w14:textId="77777777" w:rsidR="00BF7148" w:rsidRDefault="00000000">
            <w:pPr>
              <w:spacing w:after="0" w:line="240" w:lineRule="auto"/>
              <w:jc w:val="both"/>
            </w:pPr>
            <w:r>
              <w:rPr>
                <w:rFonts w:cs="Times New Roman"/>
                <w:sz w:val="20"/>
                <w:szCs w:val="20"/>
              </w:rPr>
              <w:t>potrafi rozpoznać możliwości i potrzeby dzieci/uczniów, także zdolnych oraz planuje własne działania pedagogiczne i ocenia programy kształcenia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D501EF" w14:textId="77777777" w:rsidR="00BF7148" w:rsidRDefault="00BF7148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B80E69" w14:textId="77777777" w:rsidR="00BF7148" w:rsidRDefault="00BF7148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BF7148" w14:paraId="3BA375C0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924D83" w14:textId="77777777" w:rsidR="00BF7148" w:rsidRDefault="00000000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U03</w:t>
            </w:r>
          </w:p>
        </w:tc>
        <w:tc>
          <w:tcPr>
            <w:tcW w:w="7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B4642C" w14:textId="77777777" w:rsidR="00BF7148" w:rsidRDefault="00000000">
            <w:pPr>
              <w:spacing w:after="0" w:line="240" w:lineRule="auto"/>
              <w:jc w:val="both"/>
            </w:pPr>
            <w:r>
              <w:rPr>
                <w:rFonts w:cs="Times New Roman"/>
                <w:sz w:val="20"/>
                <w:szCs w:val="20"/>
              </w:rPr>
              <w:t>potrafi w codziennej pracy pedagogicznej wykorzystywać  różne formy nauczania dostosowane do potrzeb grupy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73ADB3" w14:textId="77777777" w:rsidR="00BF7148" w:rsidRDefault="00BF7148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DB6AF7" w14:textId="77777777" w:rsidR="00BF7148" w:rsidRDefault="00BF7148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BF7148" w14:paraId="4B44037A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E90F6F" w14:textId="77777777" w:rsidR="00BF7148" w:rsidRDefault="00000000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U04</w:t>
            </w:r>
          </w:p>
        </w:tc>
        <w:tc>
          <w:tcPr>
            <w:tcW w:w="7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01D024" w14:textId="77777777" w:rsidR="00BF7148" w:rsidRDefault="00000000">
            <w:pPr>
              <w:spacing w:after="0" w:line="240" w:lineRule="auto"/>
              <w:jc w:val="both"/>
            </w:pPr>
            <w:r>
              <w:rPr>
                <w:rFonts w:cs="Times New Roman"/>
                <w:sz w:val="20"/>
                <w:szCs w:val="20"/>
              </w:rPr>
              <w:t>odwołując się do swojej wiedzy psychologiczno-pedagogicznej, własnych obserwacji określa potrzeby rozwojowe i edukacyjne dzieci/uczniów, dobiera materiały, środki do realizacji własnych działań pedagogicznych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9AE579" w14:textId="77777777" w:rsidR="00BF7148" w:rsidRDefault="00BF7148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62181E" w14:textId="77777777" w:rsidR="00BF7148" w:rsidRDefault="00BF7148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BF7148" w14:paraId="566BFD89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462B3A" w14:textId="77777777" w:rsidR="00BF7148" w:rsidRDefault="00000000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U05</w:t>
            </w:r>
          </w:p>
        </w:tc>
        <w:tc>
          <w:tcPr>
            <w:tcW w:w="7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F503A0" w14:textId="77777777" w:rsidR="00BF7148" w:rsidRDefault="00000000">
            <w:pPr>
              <w:spacing w:after="0" w:line="240" w:lineRule="auto"/>
              <w:jc w:val="both"/>
            </w:pPr>
            <w:r>
              <w:rPr>
                <w:rFonts w:cs="Times New Roman"/>
                <w:bCs/>
                <w:sz w:val="20"/>
                <w:szCs w:val="20"/>
              </w:rPr>
              <w:t>wykorzystuje kanały komunikacyjne do stymulowania pracy dzieci/uczniów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98C367" w14:textId="77777777" w:rsidR="00BF7148" w:rsidRDefault="00BF7148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8D1BB1" w14:textId="77777777" w:rsidR="00BF7148" w:rsidRDefault="00BF7148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BF7148" w14:paraId="45595085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EA5F5E" w14:textId="77777777" w:rsidR="00BF7148" w:rsidRDefault="00000000">
            <w:pPr>
              <w:spacing w:after="0" w:line="240" w:lineRule="auto"/>
              <w:jc w:val="center"/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KOMPETENCJI SPOŁECZNYCH:</w:t>
            </w:r>
          </w:p>
        </w:tc>
      </w:tr>
      <w:tr w:rsidR="00BF7148" w14:paraId="0ED2FC45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72E113" w14:textId="77777777" w:rsidR="00BF7148" w:rsidRDefault="00000000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K01</w:t>
            </w:r>
          </w:p>
        </w:tc>
        <w:tc>
          <w:tcPr>
            <w:tcW w:w="7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3158D0" w14:textId="77777777" w:rsidR="00BF7148" w:rsidRDefault="00000000">
            <w:pPr>
              <w:spacing w:after="0" w:line="240" w:lineRule="auto"/>
              <w:jc w:val="both"/>
            </w:pPr>
            <w:r>
              <w:rPr>
                <w:rFonts w:cs="Times New Roman"/>
                <w:sz w:val="20"/>
                <w:szCs w:val="20"/>
              </w:rPr>
              <w:t>posługuje się zasadami etycznymi oraz szacunkiem dla każdego dziecka/ucznia w czasie realizacji zadań pedagogicznych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290545" w14:textId="77777777" w:rsidR="00BF7148" w:rsidRDefault="00BF7148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BBFC82" w14:textId="77777777" w:rsidR="00BF7148" w:rsidRDefault="00BF7148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</w:tbl>
    <w:p w14:paraId="4F248BE7" w14:textId="77777777" w:rsidR="00BF7148" w:rsidRDefault="00000000">
      <w:pPr>
        <w:spacing w:after="0"/>
        <w:ind w:right="4192"/>
        <w:jc w:val="both"/>
      </w:pPr>
      <w:r>
        <w:t>*oznaczyć „X”</w:t>
      </w:r>
    </w:p>
    <w:p w14:paraId="4817F688" w14:textId="77777777" w:rsidR="00BF7148" w:rsidRDefault="00BF7148">
      <w:pPr>
        <w:ind w:left="116" w:right="4192"/>
        <w:jc w:val="both"/>
      </w:pPr>
    </w:p>
    <w:p w14:paraId="5A59A289" w14:textId="77777777" w:rsidR="00BF7148" w:rsidRDefault="00BF7148">
      <w:pPr>
        <w:spacing w:line="200" w:lineRule="exact"/>
      </w:pPr>
    </w:p>
    <w:p w14:paraId="3BBD4786" w14:textId="77777777" w:rsidR="00BF7148" w:rsidRDefault="00BF7148">
      <w:pPr>
        <w:spacing w:line="200" w:lineRule="exact"/>
      </w:pPr>
    </w:p>
    <w:p w14:paraId="676DACC7" w14:textId="77777777" w:rsidR="00BF7148" w:rsidRDefault="00BF7148">
      <w:pPr>
        <w:spacing w:line="200" w:lineRule="exact"/>
      </w:pPr>
    </w:p>
    <w:p w14:paraId="758A4AF8" w14:textId="77777777" w:rsidR="00BF7148" w:rsidRDefault="00000000">
      <w:pPr>
        <w:ind w:right="94"/>
      </w:pPr>
      <w:r>
        <w:t>………………………………………….                                         ……...……..………………………</w:t>
      </w:r>
    </w:p>
    <w:p w14:paraId="556B15E3" w14:textId="77777777" w:rsidR="00BF7148" w:rsidRDefault="00000000">
      <w:pPr>
        <w:spacing w:after="0" w:line="240" w:lineRule="auto"/>
        <w:ind w:right="94"/>
        <w:jc w:val="center"/>
      </w:pPr>
      <w:r>
        <w:t xml:space="preserve">(pieczątka przedszkola/szkoły)                                                     (podpis nauczyciela opiekuna    </w:t>
      </w:r>
    </w:p>
    <w:p w14:paraId="083380CE" w14:textId="77777777" w:rsidR="00BF7148" w:rsidRDefault="00000000">
      <w:pPr>
        <w:spacing w:after="0" w:line="240" w:lineRule="auto"/>
        <w:ind w:right="94"/>
        <w:jc w:val="center"/>
      </w:pPr>
      <w:r>
        <w:t xml:space="preserve">                                                                                                        praktyki- przedszkole/szkoła)</w:t>
      </w:r>
    </w:p>
    <w:p w14:paraId="3AE1226C" w14:textId="77777777" w:rsidR="00BF7148" w:rsidRDefault="00BF7148">
      <w:pPr>
        <w:spacing w:after="0" w:line="240" w:lineRule="auto"/>
        <w:ind w:right="94"/>
        <w:jc w:val="center"/>
      </w:pPr>
    </w:p>
    <w:p w14:paraId="69F25CED" w14:textId="77777777" w:rsidR="00BF7148" w:rsidRDefault="00BF7148">
      <w:pPr>
        <w:spacing w:after="0" w:line="240" w:lineRule="auto"/>
        <w:ind w:right="94"/>
        <w:jc w:val="center"/>
      </w:pPr>
    </w:p>
    <w:p w14:paraId="11E3EC2F" w14:textId="77777777" w:rsidR="00BF7148" w:rsidRDefault="00BF7148">
      <w:pPr>
        <w:autoSpaceDE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6FE872C1" w14:textId="77777777" w:rsidR="00BF7148" w:rsidRDefault="00BF7148">
      <w:pPr>
        <w:autoSpaceDE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43875258" w14:textId="77777777" w:rsidR="00BF7148" w:rsidRDefault="00BF7148">
      <w:pPr>
        <w:autoSpaceDE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396EDA1A" w14:textId="77777777" w:rsidR="00BF7148" w:rsidRDefault="00BF7148">
      <w:pPr>
        <w:autoSpaceDE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6CB1F301" w14:textId="77777777" w:rsidR="00BF7148" w:rsidRDefault="00000000">
      <w:pPr>
        <w:autoSpaceDE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  <w:r>
        <w:rPr>
          <w:b/>
          <w:bCs/>
          <w:color w:val="000000"/>
          <w:sz w:val="24"/>
          <w:szCs w:val="24"/>
          <w:lang w:eastAsia="pl-PL"/>
        </w:rPr>
        <w:t>Opinia studenta o odbytej praktyce:</w:t>
      </w:r>
    </w:p>
    <w:p w14:paraId="01C46C39" w14:textId="77777777" w:rsidR="00BF7148" w:rsidRDefault="00BF7148">
      <w:pPr>
        <w:autoSpaceDE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677867C0" w14:textId="77777777" w:rsidR="00BF7148" w:rsidRDefault="00000000">
      <w:pPr>
        <w:autoSpaceDE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11310E91" w14:textId="77777777" w:rsidR="00BF7148" w:rsidRDefault="00BF7148">
      <w:pPr>
        <w:autoSpaceDE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220884AE" w14:textId="77777777" w:rsidR="00BF7148" w:rsidRDefault="00000000">
      <w:pPr>
        <w:autoSpaceDE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3BD6BCEF" w14:textId="77777777" w:rsidR="00BF7148" w:rsidRDefault="00BF7148">
      <w:pPr>
        <w:autoSpaceDE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381AFFBB" w14:textId="77777777" w:rsidR="00BF7148" w:rsidRDefault="00000000">
      <w:pPr>
        <w:autoSpaceDE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7ED179C7" w14:textId="77777777" w:rsidR="00BF7148" w:rsidRDefault="00BF7148">
      <w:pPr>
        <w:autoSpaceDE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4539C71F" w14:textId="77777777" w:rsidR="00BF7148" w:rsidRDefault="00000000">
      <w:pPr>
        <w:autoSpaceDE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5498C59B" w14:textId="77777777" w:rsidR="00BF7148" w:rsidRDefault="00BF7148">
      <w:pPr>
        <w:autoSpaceDE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03E1A0E1" w14:textId="77777777" w:rsidR="00BF7148" w:rsidRDefault="00000000">
      <w:pPr>
        <w:autoSpaceDE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01E59BDA" w14:textId="77777777" w:rsidR="00BF7148" w:rsidRDefault="00BF7148">
      <w:pPr>
        <w:autoSpaceDE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6098B1F1" w14:textId="77777777" w:rsidR="00BF7148" w:rsidRDefault="00000000">
      <w:pPr>
        <w:autoSpaceDE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5CEF49C9" w14:textId="77777777" w:rsidR="00BF7148" w:rsidRDefault="00BF7148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62EE8FB1" w14:textId="77777777" w:rsidR="00BF7148" w:rsidRDefault="00BF7148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750B53D0" w14:textId="77777777" w:rsidR="00BF7148" w:rsidRDefault="00000000">
      <w:pPr>
        <w:autoSpaceDE w:val="0"/>
        <w:spacing w:after="0" w:line="240" w:lineRule="auto"/>
        <w:jc w:val="right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…………….…………………………………</w:t>
      </w:r>
    </w:p>
    <w:p w14:paraId="4E9B3C96" w14:textId="77777777" w:rsidR="00BF7148" w:rsidRDefault="00000000">
      <w:pPr>
        <w:autoSpaceDE w:val="0"/>
        <w:spacing w:after="0" w:line="240" w:lineRule="auto"/>
        <w:jc w:val="center"/>
      </w:pPr>
      <w:r>
        <w:rPr>
          <w:color w:val="000000"/>
          <w:sz w:val="20"/>
          <w:szCs w:val="20"/>
          <w:lang w:eastAsia="pl-PL"/>
        </w:rPr>
        <w:t xml:space="preserve">                                                                                                                  </w:t>
      </w:r>
      <w:r>
        <w:rPr>
          <w:color w:val="000000"/>
          <w:lang w:eastAsia="pl-PL"/>
        </w:rPr>
        <w:t xml:space="preserve">(podpis studenta) </w:t>
      </w:r>
    </w:p>
    <w:p w14:paraId="3470213B" w14:textId="77777777" w:rsidR="00BF7148" w:rsidRDefault="00BF7148">
      <w:pPr>
        <w:autoSpaceDE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4CB7AD00" w14:textId="77777777" w:rsidR="00BF7148" w:rsidRDefault="00BF7148">
      <w:pPr>
        <w:autoSpaceDE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3D74A74D" w14:textId="77777777" w:rsidR="00BF7148" w:rsidRDefault="00BF7148">
      <w:pPr>
        <w:autoSpaceDE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3F4307B2" w14:textId="77777777" w:rsidR="00BF7148" w:rsidRDefault="00BF7148">
      <w:pPr>
        <w:autoSpaceDE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098AFF86" w14:textId="77777777" w:rsidR="00BF7148" w:rsidRDefault="00000000">
      <w:pPr>
        <w:autoSpaceDE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>Podpis nauczyciela opiekuna praktyki (przedszkole/szkoła)..………………………………….</w:t>
      </w:r>
    </w:p>
    <w:p w14:paraId="34797293" w14:textId="77777777" w:rsidR="00BF7148" w:rsidRDefault="00BF7148">
      <w:pPr>
        <w:autoSpaceDE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</w:p>
    <w:p w14:paraId="322D4267" w14:textId="77777777" w:rsidR="00BF7148" w:rsidRDefault="00BF7148">
      <w:pPr>
        <w:jc w:val="both"/>
        <w:rPr>
          <w:sz w:val="24"/>
          <w:szCs w:val="24"/>
        </w:rPr>
      </w:pPr>
    </w:p>
    <w:p w14:paraId="0D592A76" w14:textId="77777777" w:rsidR="00BF7148" w:rsidRDefault="00BF7148">
      <w:pPr>
        <w:jc w:val="both"/>
        <w:rPr>
          <w:sz w:val="24"/>
          <w:szCs w:val="24"/>
        </w:rPr>
      </w:pPr>
    </w:p>
    <w:p w14:paraId="30BE9775" w14:textId="77777777" w:rsidR="00BF7148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Podpis Kierunkowego opiekuna praktyk………………………………………………….…….</w:t>
      </w:r>
    </w:p>
    <w:p w14:paraId="1AC52BE3" w14:textId="77777777" w:rsidR="00BF7148" w:rsidRDefault="00BF7148">
      <w:pPr>
        <w:rPr>
          <w:sz w:val="24"/>
          <w:szCs w:val="24"/>
        </w:rPr>
      </w:pPr>
    </w:p>
    <w:p w14:paraId="193168C7" w14:textId="77777777" w:rsidR="00BF7148" w:rsidRDefault="00BF7148">
      <w:pPr>
        <w:rPr>
          <w:sz w:val="24"/>
          <w:szCs w:val="24"/>
        </w:rPr>
      </w:pPr>
    </w:p>
    <w:p w14:paraId="178D4E72" w14:textId="77777777" w:rsidR="00BF7148" w:rsidRDefault="00BF7148">
      <w:pPr>
        <w:rPr>
          <w:sz w:val="24"/>
          <w:szCs w:val="24"/>
        </w:rPr>
      </w:pPr>
    </w:p>
    <w:p w14:paraId="23072F14" w14:textId="77777777" w:rsidR="00BF7148" w:rsidRDefault="00BF7148">
      <w:pPr>
        <w:rPr>
          <w:sz w:val="24"/>
          <w:szCs w:val="24"/>
        </w:rPr>
      </w:pPr>
    </w:p>
    <w:p w14:paraId="65A5C690" w14:textId="77777777" w:rsidR="00BF7148" w:rsidRDefault="00BF7148">
      <w:pPr>
        <w:jc w:val="right"/>
        <w:rPr>
          <w:i/>
          <w:sz w:val="28"/>
          <w:szCs w:val="28"/>
        </w:rPr>
      </w:pPr>
    </w:p>
    <w:p w14:paraId="23BF7A46" w14:textId="77777777" w:rsidR="00BF7148" w:rsidRDefault="00BF7148">
      <w:pPr>
        <w:jc w:val="right"/>
        <w:rPr>
          <w:i/>
          <w:sz w:val="28"/>
          <w:szCs w:val="28"/>
        </w:rPr>
      </w:pPr>
    </w:p>
    <w:p w14:paraId="03C2A1DB" w14:textId="77777777" w:rsidR="00BF7148" w:rsidRDefault="00BF7148"/>
    <w:sectPr w:rsidR="00BF7148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2BA1A7" w14:textId="77777777" w:rsidR="00BD150E" w:rsidRDefault="00BD150E">
      <w:pPr>
        <w:spacing w:after="0" w:line="240" w:lineRule="auto"/>
      </w:pPr>
      <w:r>
        <w:separator/>
      </w:r>
    </w:p>
  </w:endnote>
  <w:endnote w:type="continuationSeparator" w:id="0">
    <w:p w14:paraId="7FDF2EC8" w14:textId="77777777" w:rsidR="00BD150E" w:rsidRDefault="00BD1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9B7F1F" w14:textId="77777777" w:rsidR="00BD150E" w:rsidRDefault="00BD150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3DC6F2E" w14:textId="77777777" w:rsidR="00BD150E" w:rsidRDefault="00BD15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FB7F8B"/>
    <w:multiLevelType w:val="multilevel"/>
    <w:tmpl w:val="A2946EEE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 w16cid:durableId="648947310">
    <w:abstractNumId w:val="0"/>
  </w:num>
  <w:num w:numId="2" w16cid:durableId="5447680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148"/>
    <w:rsid w:val="00242932"/>
    <w:rsid w:val="008B1122"/>
    <w:rsid w:val="00996A85"/>
    <w:rsid w:val="009A7A44"/>
    <w:rsid w:val="00BD150E"/>
    <w:rsid w:val="00BF7148"/>
    <w:rsid w:val="00E5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E003"/>
  <w15:docId w15:val="{04A14BF1-9529-4B68-9FB9-5414A4F0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2"/>
      <w:szCs w:val="22"/>
      <w:lang w:val="en-GB" w:eastAsia="hi-IN" w:bidi="hi-IN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rPr>
      <w:rFonts w:ascii="Calibri Light" w:eastAsia="Times New Roman" w:hAnsi="Calibri Light" w:cs="Mangal"/>
      <w:b/>
      <w:bCs/>
      <w:i/>
      <w:iCs/>
      <w:kern w:val="3"/>
      <w:sz w:val="28"/>
      <w:szCs w:val="25"/>
      <w:lang w:val="en-GB" w:eastAsia="hi-IN" w:bidi="hi-IN"/>
    </w:rPr>
  </w:style>
  <w:style w:type="paragraph" w:styleId="Bezodstpw">
    <w:name w:val="No Spacing"/>
    <w:pPr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2"/>
      <w:lang w:val="en-GB" w:eastAsia="hi-IN" w:bidi="hi-IN"/>
    </w:rPr>
  </w:style>
  <w:style w:type="paragraph" w:styleId="Akapitzlist">
    <w:name w:val="List Paragraph"/>
    <w:basedOn w:val="Normalny"/>
    <w:pPr>
      <w:ind w:left="720"/>
    </w:pPr>
    <w:rPr>
      <w:szCs w:val="20"/>
    </w:rPr>
  </w:style>
  <w:style w:type="character" w:customStyle="1" w:styleId="Bodytext393">
    <w:name w:val="Body text (3) + 93"/>
    <w:rPr>
      <w:rFonts w:ascii="Times New Roman" w:hAnsi="Times New Roman" w:cs="Times New Roman"/>
      <w:spacing w:val="0"/>
      <w:sz w:val="1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1090</Words>
  <Characters>6543</Characters>
  <Application>Microsoft Office Word</Application>
  <DocSecurity>0</DocSecurity>
  <Lines>54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    Cel praktyki zawodowej:</vt:lpstr>
    </vt:vector>
  </TitlesOfParts>
  <Company/>
  <LinksUpToDate>false</LinksUpToDate>
  <CharactersWithSpaces>7618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</dc:creator>
  <cp:keywords/>
  <dc:description/>
  <cp:lastModifiedBy>Rafal Krakowiak</cp:lastModifiedBy>
  <cp:revision>2</cp:revision>
  <dcterms:created xsi:type="dcterms:W3CDTF">2024-12-05T11:03:00Z</dcterms:created>
  <dcterms:modified xsi:type="dcterms:W3CDTF">2024-12-05T11:03:00Z</dcterms:modified>
</cp:coreProperties>
</file>